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7F765" w14:textId="64CC3190" w:rsidR="00C2704F" w:rsidRPr="00C67170" w:rsidRDefault="00C2704F" w:rsidP="003C5131">
      <w:pPr>
        <w:pStyle w:val="Citationintense"/>
        <w:spacing w:line="312" w:lineRule="auto"/>
        <w:ind w:left="862" w:right="862"/>
        <w:rPr>
          <w:rFonts w:ascii="Calibri" w:hAnsi="Calibri"/>
          <w:color w:val="244061" w:themeColor="accent1" w:themeShade="80"/>
        </w:rPr>
      </w:pPr>
      <w:r w:rsidRPr="00C67170">
        <w:rPr>
          <w:rFonts w:ascii="Calibri" w:hAnsi="Calibri"/>
          <w:color w:val="244061" w:themeColor="accent1" w:themeShade="80"/>
        </w:rPr>
        <w:t xml:space="preserve">OFFRE DE </w:t>
      </w:r>
      <w:r w:rsidR="00DD5A7D" w:rsidRPr="00C67170">
        <w:rPr>
          <w:rFonts w:ascii="Calibri" w:hAnsi="Calibri"/>
          <w:color w:val="244061" w:themeColor="accent1" w:themeShade="80"/>
        </w:rPr>
        <w:t xml:space="preserve">SOUTIEN FINANCIER AUX ÉTUDIANTS </w:t>
      </w:r>
      <w:r w:rsidR="006A035A" w:rsidRPr="00C67170">
        <w:rPr>
          <w:rFonts w:ascii="Calibri" w:hAnsi="Calibri"/>
          <w:color w:val="244061" w:themeColor="accent1" w:themeShade="80"/>
        </w:rPr>
        <w:br/>
      </w:r>
      <w:r w:rsidR="009543DF" w:rsidRPr="00C67170">
        <w:rPr>
          <w:rFonts w:ascii="Calibri" w:hAnsi="Calibri"/>
          <w:color w:val="244061" w:themeColor="accent1" w:themeShade="80"/>
        </w:rPr>
        <w:t xml:space="preserve">POUR </w:t>
      </w:r>
      <w:r w:rsidR="009543DF" w:rsidRPr="00C67170">
        <w:rPr>
          <w:rFonts w:ascii="Calibri" w:hAnsi="Calibri"/>
          <w:color w:val="244061" w:themeColor="accent1" w:themeShade="80"/>
          <w:u w:val="single"/>
        </w:rPr>
        <w:t>LES DÉPLACEMENTS</w:t>
      </w:r>
      <w:r w:rsidR="00C63800" w:rsidRPr="00C67170">
        <w:rPr>
          <w:rFonts w:ascii="Calibri" w:hAnsi="Calibri"/>
          <w:color w:val="244061" w:themeColor="accent1" w:themeShade="80"/>
        </w:rPr>
        <w:t xml:space="preserve"> </w:t>
      </w:r>
      <w:r w:rsidR="006A035A" w:rsidRPr="00C67170">
        <w:rPr>
          <w:rFonts w:ascii="Calibri" w:hAnsi="Calibri"/>
          <w:color w:val="244061" w:themeColor="accent1" w:themeShade="80"/>
        </w:rPr>
        <w:br/>
      </w:r>
      <w:r w:rsidR="009543DF" w:rsidRPr="00C67170">
        <w:rPr>
          <w:rFonts w:ascii="Calibri" w:hAnsi="Calibri"/>
          <w:color w:val="244061" w:themeColor="accent1" w:themeShade="80"/>
        </w:rPr>
        <w:t xml:space="preserve">DANS LE CADRE D’UNE </w:t>
      </w:r>
      <w:r w:rsidR="00B16C06" w:rsidRPr="00C67170">
        <w:rPr>
          <w:rFonts w:ascii="Calibri" w:hAnsi="Calibri"/>
          <w:color w:val="244061" w:themeColor="accent1" w:themeShade="80"/>
        </w:rPr>
        <w:t>CO-</w:t>
      </w:r>
      <w:r w:rsidR="009543DF" w:rsidRPr="00C67170">
        <w:rPr>
          <w:rFonts w:ascii="Calibri" w:hAnsi="Calibri"/>
          <w:color w:val="244061" w:themeColor="accent1" w:themeShade="80"/>
        </w:rPr>
        <w:t xml:space="preserve">SUPERVISION </w:t>
      </w:r>
      <w:r w:rsidR="00FD594C" w:rsidRPr="00C67170">
        <w:rPr>
          <w:rFonts w:ascii="Calibri" w:hAnsi="Calibri"/>
          <w:color w:val="244061" w:themeColor="accent1" w:themeShade="80"/>
        </w:rPr>
        <w:br/>
      </w:r>
      <w:r w:rsidR="009543DF" w:rsidRPr="00C67170">
        <w:rPr>
          <w:rFonts w:ascii="Calibri" w:hAnsi="Calibri"/>
          <w:color w:val="244061" w:themeColor="accent1" w:themeShade="80"/>
        </w:rPr>
        <w:t xml:space="preserve">DE THÈSE OU D’UN MÉMOIRE </w:t>
      </w:r>
    </w:p>
    <w:p w14:paraId="6C4DB600" w14:textId="376B3163" w:rsidR="00C2704F" w:rsidRPr="00C67170" w:rsidRDefault="00C2704F" w:rsidP="003C5131">
      <w:pPr>
        <w:spacing w:after="480"/>
        <w:jc w:val="center"/>
        <w:rPr>
          <w:rFonts w:ascii="Calibri" w:hAnsi="Calibri"/>
          <w:b/>
          <w:color w:val="244061" w:themeColor="accent1" w:themeShade="80"/>
        </w:rPr>
      </w:pPr>
      <w:r w:rsidRPr="00C67170">
        <w:rPr>
          <w:rFonts w:ascii="Calibri" w:hAnsi="Calibri"/>
          <w:b/>
          <w:color w:val="244061" w:themeColor="accent1" w:themeShade="80"/>
        </w:rPr>
        <w:t xml:space="preserve">500$ </w:t>
      </w:r>
      <w:r w:rsidR="00DC4EB7" w:rsidRPr="00C67170">
        <w:rPr>
          <w:rFonts w:ascii="Calibri" w:hAnsi="Calibri"/>
          <w:b/>
          <w:color w:val="244061" w:themeColor="accent1" w:themeShade="80"/>
        </w:rPr>
        <w:t xml:space="preserve">MAXIMUM </w:t>
      </w:r>
    </w:p>
    <w:p w14:paraId="020F6727" w14:textId="77777777" w:rsidR="000905B8" w:rsidRDefault="000905B8" w:rsidP="000905B8">
      <w:pPr>
        <w:jc w:val="both"/>
        <w:rPr>
          <w:rFonts w:ascii="Calibri" w:hAnsi="Calibri" w:cstheme="minorHAnsi"/>
          <w:b/>
          <w:u w:val="single"/>
        </w:rPr>
      </w:pPr>
    </w:p>
    <w:p w14:paraId="1FD3DDB9" w14:textId="77777777" w:rsidR="0061745F" w:rsidRPr="00C67170" w:rsidRDefault="0061745F" w:rsidP="000905B8">
      <w:pPr>
        <w:jc w:val="both"/>
        <w:rPr>
          <w:rFonts w:ascii="Calibri" w:hAnsi="Calibri" w:cstheme="minorHAnsi"/>
          <w:b/>
          <w:u w:val="single"/>
        </w:rPr>
      </w:pPr>
    </w:p>
    <w:p w14:paraId="6B4A456F" w14:textId="095446D4" w:rsidR="00C63800" w:rsidRPr="00C67170" w:rsidRDefault="00C63800" w:rsidP="003C513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 w:rsidRPr="00C67170">
        <w:rPr>
          <w:rFonts w:ascii="Calibri" w:hAnsi="Calibri" w:cstheme="minorHAnsi"/>
          <w:b/>
          <w:u w:val="single"/>
        </w:rPr>
        <w:t>Conditions d’admissibilité</w:t>
      </w:r>
    </w:p>
    <w:p w14:paraId="59004976" w14:textId="44AB6DBB" w:rsidR="00C63800" w:rsidRPr="00C67170" w:rsidRDefault="00C63800" w:rsidP="00690300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Être inscrit à l’université et supervisé par deux chercheurs</w:t>
      </w:r>
      <w:r w:rsidR="002444CE">
        <w:rPr>
          <w:rFonts w:ascii="Calibri" w:hAnsi="Calibri" w:cstheme="minorHAnsi"/>
          <w:sz w:val="24"/>
          <w:szCs w:val="24"/>
        </w:rPr>
        <w:t>(</w:t>
      </w:r>
      <w:proofErr w:type="spellStart"/>
      <w:r w:rsidR="002444CE">
        <w:rPr>
          <w:rFonts w:ascii="Calibri" w:hAnsi="Calibri" w:cstheme="minorHAnsi"/>
          <w:sz w:val="24"/>
          <w:szCs w:val="24"/>
        </w:rPr>
        <w:t>euses</w:t>
      </w:r>
      <w:proofErr w:type="spellEnd"/>
      <w:r w:rsidR="002444CE">
        <w:rPr>
          <w:rFonts w:ascii="Calibri" w:hAnsi="Calibri" w:cstheme="minorHAnsi"/>
          <w:sz w:val="24"/>
          <w:szCs w:val="24"/>
        </w:rPr>
        <w:t>)</w:t>
      </w:r>
    </w:p>
    <w:p w14:paraId="102275AA" w14:textId="06B245FD" w:rsidR="00C63800" w:rsidRPr="00C67170" w:rsidRDefault="00C63800" w:rsidP="00690300">
      <w:pPr>
        <w:pStyle w:val="Paragraphedeliste"/>
        <w:numPr>
          <w:ilvl w:val="1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dont au moins un</w:t>
      </w:r>
      <w:r w:rsidR="000905B8">
        <w:rPr>
          <w:rFonts w:ascii="Calibri" w:hAnsi="Calibri" w:cstheme="minorHAnsi"/>
          <w:sz w:val="24"/>
          <w:szCs w:val="24"/>
        </w:rPr>
        <w:t>(e)</w:t>
      </w:r>
      <w:r w:rsidRPr="00C67170">
        <w:rPr>
          <w:rFonts w:ascii="Calibri" w:hAnsi="Calibri" w:cstheme="minorHAnsi"/>
          <w:sz w:val="24"/>
          <w:szCs w:val="24"/>
        </w:rPr>
        <w:t xml:space="preserve"> est chercheur</w:t>
      </w:r>
      <w:r w:rsidR="000905B8">
        <w:rPr>
          <w:rFonts w:ascii="Calibri" w:hAnsi="Calibri" w:cstheme="minorHAnsi"/>
          <w:sz w:val="24"/>
          <w:szCs w:val="24"/>
        </w:rPr>
        <w:t>(e)</w:t>
      </w:r>
      <w:r w:rsidRPr="00C67170">
        <w:rPr>
          <w:rFonts w:ascii="Calibri" w:hAnsi="Calibri" w:cstheme="minorHAnsi"/>
          <w:sz w:val="24"/>
          <w:szCs w:val="24"/>
        </w:rPr>
        <w:t xml:space="preserve"> régulier</w:t>
      </w:r>
      <w:r w:rsidR="000905B8">
        <w:rPr>
          <w:rFonts w:ascii="Calibri" w:hAnsi="Calibri" w:cstheme="minorHAnsi"/>
          <w:sz w:val="24"/>
          <w:szCs w:val="24"/>
        </w:rPr>
        <w:t>(ère)</w:t>
      </w:r>
      <w:r w:rsidRPr="00C67170">
        <w:rPr>
          <w:rFonts w:ascii="Calibri" w:hAnsi="Calibri" w:cstheme="minorHAnsi"/>
          <w:sz w:val="24"/>
          <w:szCs w:val="24"/>
        </w:rPr>
        <w:t xml:space="preserve"> de l’IUD</w:t>
      </w:r>
      <w:r w:rsidRPr="00C67170">
        <w:rPr>
          <w:rStyle w:val="Appelnotedebasdep"/>
          <w:rFonts w:ascii="Calibri" w:hAnsi="Calibri" w:cstheme="minorHAnsi"/>
          <w:sz w:val="24"/>
          <w:szCs w:val="24"/>
        </w:rPr>
        <w:footnoteReference w:id="1"/>
      </w:r>
      <w:r w:rsidRPr="00C67170">
        <w:rPr>
          <w:rFonts w:ascii="Calibri" w:hAnsi="Calibri" w:cstheme="minorHAnsi"/>
          <w:sz w:val="24"/>
          <w:szCs w:val="24"/>
        </w:rPr>
        <w:t xml:space="preserve"> </w:t>
      </w:r>
    </w:p>
    <w:p w14:paraId="22976A5C" w14:textId="197F7E87" w:rsidR="00C63800" w:rsidRPr="004F58F6" w:rsidRDefault="00C63800" w:rsidP="003C5131">
      <w:pPr>
        <w:pStyle w:val="Paragraphedeliste"/>
        <w:numPr>
          <w:ilvl w:val="1"/>
          <w:numId w:val="10"/>
        </w:numPr>
        <w:spacing w:after="360"/>
        <w:ind w:left="867" w:hanging="357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dont les ports d’attache n</w:t>
      </w:r>
      <w:r w:rsidR="000905B8">
        <w:rPr>
          <w:rFonts w:ascii="Calibri" w:hAnsi="Calibri" w:cstheme="minorHAnsi"/>
          <w:sz w:val="24"/>
          <w:szCs w:val="24"/>
        </w:rPr>
        <w:t>e sont pas situés dans la même v</w:t>
      </w:r>
      <w:r w:rsidRPr="00C67170">
        <w:rPr>
          <w:rFonts w:ascii="Calibri" w:hAnsi="Calibri" w:cstheme="minorHAnsi"/>
          <w:sz w:val="24"/>
          <w:szCs w:val="24"/>
        </w:rPr>
        <w:t>ille</w:t>
      </w:r>
    </w:p>
    <w:p w14:paraId="49201D6F" w14:textId="012DF22F" w:rsidR="000905B8" w:rsidRPr="00C67170" w:rsidRDefault="00C63800" w:rsidP="003C513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 w:rsidRPr="00C67170">
        <w:rPr>
          <w:rFonts w:ascii="Calibri" w:hAnsi="Calibri" w:cstheme="minorHAnsi"/>
          <w:b/>
          <w:u w:val="single"/>
        </w:rPr>
        <w:t>Critères d’attribution</w:t>
      </w:r>
    </w:p>
    <w:p w14:paraId="6CD831C3" w14:textId="5D4D0F63" w:rsidR="00C63800" w:rsidRPr="00C67170" w:rsidRDefault="00C63800" w:rsidP="00690300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La co</w:t>
      </w:r>
      <w:r w:rsidR="000905B8">
        <w:rPr>
          <w:rFonts w:ascii="Calibri" w:hAnsi="Calibri" w:cstheme="minorHAnsi"/>
          <w:sz w:val="24"/>
          <w:szCs w:val="24"/>
        </w:rPr>
        <w:t>rrélation entre la thématique du mémoire ou de la thèse</w:t>
      </w:r>
      <w:r w:rsidRPr="00C67170">
        <w:rPr>
          <w:rFonts w:ascii="Calibri" w:hAnsi="Calibri" w:cstheme="minorHAnsi"/>
          <w:sz w:val="24"/>
          <w:szCs w:val="24"/>
        </w:rPr>
        <w:t xml:space="preserve"> et les axes</w:t>
      </w:r>
      <w:r w:rsidR="0061745F" w:rsidRPr="00C67170">
        <w:rPr>
          <w:rStyle w:val="Appelnotedebasdep"/>
          <w:rFonts w:ascii="Calibri" w:hAnsi="Calibri" w:cs="Calibri-Bold"/>
          <w:b/>
          <w:bCs/>
          <w:color w:val="000000"/>
          <w:sz w:val="24"/>
          <w:szCs w:val="24"/>
        </w:rPr>
        <w:footnoteReference w:id="2"/>
      </w:r>
      <w:r w:rsidRPr="00C67170">
        <w:rPr>
          <w:rFonts w:ascii="Calibri" w:hAnsi="Calibri" w:cstheme="minorHAnsi"/>
          <w:sz w:val="24"/>
          <w:szCs w:val="24"/>
        </w:rPr>
        <w:t xml:space="preserve"> </w:t>
      </w:r>
      <w:r w:rsidR="000905B8">
        <w:rPr>
          <w:rFonts w:ascii="Calibri" w:hAnsi="Calibri" w:cstheme="minorHAnsi"/>
          <w:sz w:val="24"/>
          <w:szCs w:val="24"/>
        </w:rPr>
        <w:t xml:space="preserve">de recherche </w:t>
      </w:r>
      <w:r w:rsidRPr="00C67170">
        <w:rPr>
          <w:rFonts w:ascii="Calibri" w:hAnsi="Calibri" w:cstheme="minorHAnsi"/>
          <w:sz w:val="24"/>
          <w:szCs w:val="24"/>
        </w:rPr>
        <w:t>de l’IUD</w:t>
      </w:r>
    </w:p>
    <w:p w14:paraId="02FC141C" w14:textId="1B6F9C56" w:rsidR="00C63800" w:rsidRPr="00C67170" w:rsidRDefault="00C63800" w:rsidP="00690300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l’équité</w:t>
      </w:r>
      <w:r w:rsidRPr="00C67170">
        <w:rPr>
          <w:rStyle w:val="Appelnotedebasdep"/>
          <w:rFonts w:ascii="Calibri" w:hAnsi="Calibri" w:cstheme="minorHAnsi"/>
          <w:sz w:val="24"/>
          <w:szCs w:val="24"/>
        </w:rPr>
        <w:footnoteReference w:id="3"/>
      </w:r>
      <w:r w:rsidRPr="00C67170">
        <w:rPr>
          <w:rFonts w:ascii="Calibri" w:hAnsi="Calibri" w:cstheme="minorHAnsi"/>
          <w:sz w:val="24"/>
          <w:szCs w:val="24"/>
        </w:rPr>
        <w:t xml:space="preserve"> entre les étudiants et les chercheurs réguliers (en tant que directeurs)</w:t>
      </w:r>
    </w:p>
    <w:p w14:paraId="6DA605AC" w14:textId="746B80E2" w:rsidR="000905B8" w:rsidRPr="004F58F6" w:rsidRDefault="00C63800" w:rsidP="004F58F6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Présenter un dossier complet</w:t>
      </w:r>
    </w:p>
    <w:p w14:paraId="0100FFF9" w14:textId="77777777" w:rsidR="0061745F" w:rsidRDefault="0061745F" w:rsidP="003C513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</w:p>
    <w:p w14:paraId="6F82199A" w14:textId="5AB0AD45" w:rsidR="000905B8" w:rsidRPr="000905B8" w:rsidRDefault="00C63800" w:rsidP="003C513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 w:rsidRPr="00C67170">
        <w:rPr>
          <w:rFonts w:ascii="Calibri" w:hAnsi="Calibri" w:cstheme="minorHAnsi"/>
          <w:b/>
          <w:u w:val="single"/>
        </w:rPr>
        <w:t>Modalités des versements</w:t>
      </w:r>
    </w:p>
    <w:p w14:paraId="3FDB510D" w14:textId="72896546" w:rsidR="00420607" w:rsidRDefault="00C63800" w:rsidP="004F58F6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C67170">
        <w:rPr>
          <w:rFonts w:ascii="Calibri" w:hAnsi="Calibri" w:cstheme="minorHAnsi"/>
          <w:sz w:val="24"/>
          <w:szCs w:val="24"/>
        </w:rPr>
        <w:t>L</w:t>
      </w:r>
      <w:r w:rsidR="009543DF" w:rsidRPr="00C67170">
        <w:rPr>
          <w:rFonts w:ascii="Calibri" w:hAnsi="Calibri" w:cstheme="minorHAnsi"/>
          <w:sz w:val="24"/>
          <w:szCs w:val="24"/>
        </w:rPr>
        <w:t>e</w:t>
      </w:r>
      <w:r w:rsidR="00294564" w:rsidRPr="00C67170">
        <w:rPr>
          <w:rFonts w:ascii="Calibri" w:hAnsi="Calibri" w:cstheme="minorHAnsi"/>
          <w:sz w:val="24"/>
          <w:szCs w:val="24"/>
        </w:rPr>
        <w:t>s</w:t>
      </w:r>
      <w:r w:rsidR="009543DF" w:rsidRPr="00C67170">
        <w:rPr>
          <w:rFonts w:ascii="Calibri" w:hAnsi="Calibri" w:cstheme="minorHAnsi"/>
          <w:sz w:val="24"/>
          <w:szCs w:val="24"/>
        </w:rPr>
        <w:t xml:space="preserve"> frais de déplacement</w:t>
      </w:r>
      <w:r w:rsidR="00B16C06" w:rsidRPr="00C67170">
        <w:rPr>
          <w:rFonts w:ascii="Calibri" w:hAnsi="Calibri" w:cstheme="minorHAnsi"/>
          <w:sz w:val="24"/>
          <w:szCs w:val="24"/>
        </w:rPr>
        <w:t xml:space="preserve"> </w:t>
      </w:r>
      <w:r w:rsidR="009543DF" w:rsidRPr="00C67170">
        <w:rPr>
          <w:rFonts w:ascii="Calibri" w:hAnsi="Calibri" w:cstheme="minorHAnsi"/>
          <w:sz w:val="24"/>
          <w:szCs w:val="24"/>
        </w:rPr>
        <w:t>se</w:t>
      </w:r>
      <w:r w:rsidRPr="00C67170">
        <w:rPr>
          <w:rFonts w:ascii="Calibri" w:hAnsi="Calibri" w:cstheme="minorHAnsi"/>
          <w:sz w:val="24"/>
          <w:szCs w:val="24"/>
        </w:rPr>
        <w:t>ront remboursés</w:t>
      </w:r>
      <w:r w:rsidR="009543DF" w:rsidRPr="00C67170">
        <w:rPr>
          <w:rFonts w:ascii="Calibri" w:hAnsi="Calibri" w:cstheme="minorHAnsi"/>
          <w:sz w:val="24"/>
          <w:szCs w:val="24"/>
        </w:rPr>
        <w:t xml:space="preserve"> sur présentation de facture</w:t>
      </w:r>
      <w:r w:rsidR="000905B8">
        <w:rPr>
          <w:rFonts w:ascii="Calibri" w:hAnsi="Calibri" w:cstheme="minorHAnsi"/>
          <w:sz w:val="24"/>
          <w:szCs w:val="24"/>
        </w:rPr>
        <w:t>s</w:t>
      </w:r>
      <w:r w:rsidRPr="00C67170">
        <w:rPr>
          <w:rFonts w:ascii="Calibri" w:hAnsi="Calibri" w:cstheme="minorHAnsi"/>
          <w:sz w:val="24"/>
          <w:szCs w:val="24"/>
        </w:rPr>
        <w:t xml:space="preserve"> </w:t>
      </w:r>
      <w:r w:rsidR="002444CE">
        <w:rPr>
          <w:rFonts w:ascii="Calibri" w:hAnsi="Calibri" w:cstheme="minorHAnsi"/>
          <w:sz w:val="24"/>
          <w:szCs w:val="24"/>
        </w:rPr>
        <w:t>des coûts de déplacement</w:t>
      </w:r>
      <w:r w:rsidRPr="00C67170">
        <w:rPr>
          <w:rFonts w:ascii="Calibri" w:hAnsi="Calibri" w:cstheme="minorHAnsi"/>
          <w:sz w:val="24"/>
          <w:szCs w:val="24"/>
        </w:rPr>
        <w:t xml:space="preserve"> en transport en commun (autobus, train</w:t>
      </w:r>
      <w:r w:rsidR="002444CE">
        <w:rPr>
          <w:rFonts w:ascii="Calibri" w:hAnsi="Calibri" w:cstheme="minorHAnsi"/>
          <w:sz w:val="24"/>
          <w:szCs w:val="24"/>
        </w:rPr>
        <w:t xml:space="preserve"> </w:t>
      </w:r>
      <w:r w:rsidR="000905B8">
        <w:rPr>
          <w:rFonts w:ascii="Calibri" w:hAnsi="Calibri" w:cstheme="minorHAnsi"/>
          <w:sz w:val="24"/>
          <w:szCs w:val="24"/>
        </w:rPr>
        <w:t>-</w:t>
      </w:r>
      <w:r w:rsidR="002444CE">
        <w:rPr>
          <w:rFonts w:ascii="Calibri" w:hAnsi="Calibri" w:cstheme="minorHAnsi"/>
          <w:sz w:val="24"/>
          <w:szCs w:val="24"/>
        </w:rPr>
        <w:t>--</w:t>
      </w:r>
      <w:r w:rsidR="000905B8">
        <w:rPr>
          <w:rFonts w:ascii="Calibri" w:hAnsi="Calibri" w:cstheme="minorHAnsi"/>
          <w:sz w:val="24"/>
          <w:szCs w:val="24"/>
        </w:rPr>
        <w:t xml:space="preserve"> </w:t>
      </w:r>
      <w:r w:rsidRPr="00C67170">
        <w:rPr>
          <w:rFonts w:ascii="Calibri" w:hAnsi="Calibri" w:cstheme="minorHAnsi"/>
          <w:sz w:val="24"/>
          <w:szCs w:val="24"/>
        </w:rPr>
        <w:t>en classe économique seulement</w:t>
      </w:r>
      <w:r w:rsidR="000905B8">
        <w:rPr>
          <w:rFonts w:ascii="Calibri" w:hAnsi="Calibri" w:cstheme="minorHAnsi"/>
          <w:sz w:val="24"/>
          <w:szCs w:val="24"/>
        </w:rPr>
        <w:t>)</w:t>
      </w:r>
      <w:r w:rsidRPr="00C67170">
        <w:rPr>
          <w:rFonts w:ascii="Calibri" w:hAnsi="Calibri" w:cstheme="minorHAnsi"/>
          <w:sz w:val="24"/>
          <w:szCs w:val="24"/>
        </w:rPr>
        <w:t xml:space="preserve"> ou en présentant un formulaire de déplacement pour le transport en voiture. </w:t>
      </w:r>
    </w:p>
    <w:p w14:paraId="46F412BF" w14:textId="77777777" w:rsidR="003C5131" w:rsidRPr="004F58F6" w:rsidRDefault="003C5131" w:rsidP="003C5131">
      <w:pPr>
        <w:pStyle w:val="Paragraphedeliste"/>
        <w:ind w:left="153"/>
        <w:jc w:val="both"/>
        <w:rPr>
          <w:rFonts w:ascii="Calibri" w:hAnsi="Calibri" w:cstheme="minorHAnsi"/>
          <w:sz w:val="24"/>
          <w:szCs w:val="24"/>
        </w:rPr>
      </w:pPr>
    </w:p>
    <w:p w14:paraId="5E96BDA0" w14:textId="77777777" w:rsidR="000905B8" w:rsidRDefault="000905B8" w:rsidP="00ED7332">
      <w:pPr>
        <w:autoSpaceDE w:val="0"/>
        <w:autoSpaceDN w:val="0"/>
        <w:adjustRightInd w:val="0"/>
        <w:jc w:val="center"/>
        <w:rPr>
          <w:rFonts w:ascii="Calibri" w:hAnsi="Calibri" w:cstheme="minorHAnsi"/>
        </w:rPr>
      </w:pPr>
    </w:p>
    <w:p w14:paraId="2319957C" w14:textId="77777777" w:rsidR="0061745F" w:rsidRDefault="0061745F" w:rsidP="00ED7332">
      <w:pPr>
        <w:autoSpaceDE w:val="0"/>
        <w:autoSpaceDN w:val="0"/>
        <w:adjustRightInd w:val="0"/>
        <w:jc w:val="center"/>
        <w:rPr>
          <w:rFonts w:ascii="Calibri" w:hAnsi="Calibri" w:cstheme="minorHAnsi"/>
        </w:rPr>
      </w:pPr>
    </w:p>
    <w:p w14:paraId="2788760A" w14:textId="77777777" w:rsidR="0061745F" w:rsidRDefault="0061745F" w:rsidP="00ED7332">
      <w:pPr>
        <w:autoSpaceDE w:val="0"/>
        <w:autoSpaceDN w:val="0"/>
        <w:adjustRightInd w:val="0"/>
        <w:jc w:val="center"/>
        <w:rPr>
          <w:rFonts w:ascii="Calibri" w:hAnsi="Calibri" w:cstheme="minorHAnsi"/>
        </w:rPr>
      </w:pPr>
    </w:p>
    <w:p w14:paraId="392515C1" w14:textId="77777777" w:rsidR="0061745F" w:rsidRDefault="0061745F" w:rsidP="00ED7332">
      <w:pPr>
        <w:autoSpaceDE w:val="0"/>
        <w:autoSpaceDN w:val="0"/>
        <w:adjustRightInd w:val="0"/>
        <w:jc w:val="center"/>
        <w:rPr>
          <w:rFonts w:ascii="Calibri" w:hAnsi="Calibri" w:cstheme="minorHAnsi"/>
        </w:rPr>
      </w:pPr>
    </w:p>
    <w:p w14:paraId="5EC068D3" w14:textId="77777777" w:rsidR="0061745F" w:rsidRDefault="0061745F" w:rsidP="00ED7332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</w:p>
    <w:p w14:paraId="15E77CAE" w14:textId="070010ED" w:rsidR="00DD5A7D" w:rsidRPr="00211304" w:rsidRDefault="00ED7332" w:rsidP="00211304">
      <w:pPr>
        <w:autoSpaceDE w:val="0"/>
        <w:autoSpaceDN w:val="0"/>
        <w:adjustRightInd w:val="0"/>
        <w:spacing w:after="480"/>
        <w:jc w:val="center"/>
        <w:rPr>
          <w:rFonts w:ascii="Calibri" w:hAnsi="Calibri" w:cstheme="minorHAnsi"/>
          <w:b/>
          <w:color w:val="000000"/>
        </w:rPr>
      </w:pPr>
      <w:r w:rsidRPr="00C67170">
        <w:rPr>
          <w:rFonts w:ascii="Calibri" w:hAnsi="Calibri" w:cstheme="minorHAnsi"/>
          <w:b/>
          <w:color w:val="000000"/>
        </w:rPr>
        <w:lastRenderedPageBreak/>
        <w:t>FORMULAIRE À REMPLIR POUR FAIRE DÉPOSER UNE DEMANDE</w:t>
      </w:r>
    </w:p>
    <w:p w14:paraId="3F051AA9" w14:textId="453B6D57" w:rsidR="00C63800" w:rsidRPr="00B910F5" w:rsidRDefault="00C63800" w:rsidP="00B910F5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"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IDENTIFICATION</w:t>
      </w:r>
      <w:r w:rsidR="006C1629"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DE L’ÉTUDIANT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  <w:r w:rsidRPr="00B910F5">
        <w:rPr>
          <w:rFonts w:ascii="Calibri" w:hAnsi="Calibri" w:cs="Calibri-Bold"/>
          <w:b/>
          <w:bCs/>
          <w:color w:val="000000"/>
        </w:rPr>
        <w:tab/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AB444A" w14:paraId="27A4B27C" w14:textId="77777777" w:rsidTr="009F5648">
        <w:tc>
          <w:tcPr>
            <w:tcW w:w="8267" w:type="dxa"/>
            <w:tcBorders>
              <w:top w:val="nil"/>
              <w:bottom w:val="dotted" w:sz="4" w:space="0" w:color="auto"/>
            </w:tcBorders>
          </w:tcPr>
          <w:p w14:paraId="6B188B4B" w14:textId="2BD20E31" w:rsidR="007B2898" w:rsidRDefault="00AB444A" w:rsidP="007B289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240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Nom :</w:t>
            </w:r>
          </w:p>
        </w:tc>
      </w:tr>
      <w:tr w:rsidR="00AB444A" w14:paraId="238B2674" w14:textId="77777777" w:rsidTr="009F5648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5E7F11A5" w14:textId="77777777" w:rsidR="00AB444A" w:rsidRPr="00C67170" w:rsidRDefault="00AB444A" w:rsidP="009F564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postale :</w:t>
            </w:r>
          </w:p>
          <w:p w14:paraId="74600ACC" w14:textId="77777777" w:rsidR="00AB444A" w:rsidRDefault="00AB444A" w:rsidP="00C6380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AB444A" w14:paraId="6A92E9A7" w14:textId="77777777" w:rsidTr="009F5648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BBB0CEA" w14:textId="77777777" w:rsidR="00AB444A" w:rsidRPr="00C67170" w:rsidRDefault="00AB444A" w:rsidP="00AB444A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Téléphone :</w:t>
            </w:r>
          </w:p>
          <w:p w14:paraId="2C4EEAD0" w14:textId="77777777" w:rsidR="00AB444A" w:rsidRDefault="00AB444A" w:rsidP="00C6380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AB444A" w14:paraId="15633128" w14:textId="77777777" w:rsidTr="009F5648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211A9F6F" w14:textId="77C9AE1E" w:rsidR="00AB444A" w:rsidRDefault="00AB444A" w:rsidP="009F564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360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électronique :</w:t>
            </w:r>
          </w:p>
        </w:tc>
      </w:tr>
    </w:tbl>
    <w:p w14:paraId="20B7B6BE" w14:textId="56B5717A" w:rsidR="00C63800" w:rsidRPr="00B910F5" w:rsidRDefault="00C63800" w:rsidP="0021130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48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NIVEAU D’ÉTUDES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42EA5C2F" w14:textId="72850749" w:rsidR="00C63800" w:rsidRPr="00C67170" w:rsidRDefault="00C63800" w:rsidP="00C63800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Maîtrise</w:t>
      </w:r>
      <w:r w:rsidR="00560443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1455446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0443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33DF43A7" w14:textId="3216BDC1" w:rsidR="00C63800" w:rsidRPr="00C67170" w:rsidRDefault="00C63800" w:rsidP="00C63800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Doctorat</w:t>
      </w:r>
      <w:r w:rsidR="00560443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824862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0443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0B8993CD" w14:textId="4C909034" w:rsidR="000905B8" w:rsidRPr="00C67170" w:rsidRDefault="00C63800" w:rsidP="00211304">
      <w:pPr>
        <w:tabs>
          <w:tab w:val="right" w:pos="1843"/>
        </w:tabs>
        <w:autoSpaceDE w:val="0"/>
        <w:autoSpaceDN w:val="0"/>
        <w:adjustRightInd w:val="0"/>
        <w:spacing w:after="480"/>
        <w:rPr>
          <w:rFonts w:ascii="Calibri" w:hAnsi="Calibri" w:cstheme="minorHAnsi"/>
          <w:bCs/>
          <w:color w:val="000000"/>
        </w:rPr>
      </w:pPr>
      <w:proofErr w:type="spellStart"/>
      <w:r w:rsidRPr="00C67170">
        <w:rPr>
          <w:rFonts w:ascii="Calibri" w:hAnsi="Calibri" w:cstheme="minorHAnsi"/>
          <w:bCs/>
          <w:color w:val="000000"/>
        </w:rPr>
        <w:t>Postdoctorat</w:t>
      </w:r>
      <w:proofErr w:type="spellEnd"/>
      <w:r w:rsidR="00560443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450399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0443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  <w:r w:rsidRPr="00C67170">
        <w:rPr>
          <w:rFonts w:ascii="Calibri" w:hAnsi="Calibri" w:cstheme="minorHAnsi"/>
          <w:bCs/>
          <w:color w:val="000000"/>
        </w:rPr>
        <w:tab/>
      </w:r>
    </w:p>
    <w:p w14:paraId="1181EB18" w14:textId="6DA71A2D" w:rsidR="00887EEE" w:rsidRPr="00B910F5" w:rsidRDefault="006C1629" w:rsidP="00B910F5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NOM DES</w:t>
      </w:r>
      <w:r w:rsidR="00C63800"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DIRECTEURS(TRICES) ET/</w:t>
      </w: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OU </w:t>
      </w:r>
      <w:r w:rsidR="00C63800" w:rsidRPr="00C67170">
        <w:rPr>
          <w:rFonts w:ascii="Calibri" w:hAnsi="Calibri" w:cs="Calibri-Bold"/>
          <w:b/>
          <w:bCs/>
          <w:color w:val="000000"/>
          <w:sz w:val="24"/>
          <w:szCs w:val="24"/>
        </w:rPr>
        <w:t>CODIRECTEUR</w:t>
      </w: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S(TRICES)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3"/>
        <w:gridCol w:w="4134"/>
      </w:tblGrid>
      <w:tr w:rsidR="00E028F2" w14:paraId="1355A3B0" w14:textId="77777777" w:rsidTr="001171D8">
        <w:tc>
          <w:tcPr>
            <w:tcW w:w="4133" w:type="dxa"/>
            <w:tcBorders>
              <w:bottom w:val="dotted" w:sz="4" w:space="0" w:color="auto"/>
            </w:tcBorders>
          </w:tcPr>
          <w:p w14:paraId="1EC89167" w14:textId="1A9E0501" w:rsidR="00E028F2" w:rsidRDefault="00E028F2" w:rsidP="001171D8">
            <w:pPr>
              <w:tabs>
                <w:tab w:val="left" w:pos="567"/>
                <w:tab w:val="right" w:pos="1843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Calibri" w:hAnsi="Calibri" w:cstheme="minorHAnsi"/>
                <w:bCs/>
                <w:color w:val="000000"/>
              </w:rPr>
            </w:pPr>
            <w:r>
              <w:rPr>
                <w:rFonts w:ascii="Calibri" w:hAnsi="Calibri" w:cstheme="minorHAnsi"/>
                <w:bCs/>
                <w:color w:val="000000"/>
              </w:rPr>
              <w:t>Nom</w:t>
            </w:r>
            <w:r w:rsidRPr="00C67170">
              <w:rPr>
                <w:rFonts w:ascii="Calibri" w:hAnsi="Calibri" w:cstheme="minorHAnsi"/>
                <w:bCs/>
                <w:color w:val="000000"/>
              </w:rPr>
              <w:tab/>
            </w:r>
          </w:p>
        </w:tc>
        <w:tc>
          <w:tcPr>
            <w:tcW w:w="4134" w:type="dxa"/>
            <w:tcBorders>
              <w:bottom w:val="dotted" w:sz="4" w:space="0" w:color="auto"/>
            </w:tcBorders>
          </w:tcPr>
          <w:p w14:paraId="0F7EECF8" w14:textId="3E58AC66" w:rsidR="00E028F2" w:rsidRDefault="00E028F2" w:rsidP="00FD594C">
            <w:pPr>
              <w:tabs>
                <w:tab w:val="left" w:pos="567"/>
                <w:tab w:val="right" w:pos="1843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V</w:t>
            </w:r>
            <w:r>
              <w:rPr>
                <w:rFonts w:ascii="Calibri" w:hAnsi="Calibri" w:cstheme="minorHAnsi"/>
                <w:bCs/>
                <w:color w:val="000000"/>
              </w:rPr>
              <w:t>ille</w:t>
            </w:r>
          </w:p>
        </w:tc>
      </w:tr>
      <w:tr w:rsidR="00E028F2" w14:paraId="3F6796D3" w14:textId="77777777" w:rsidTr="001171D8">
        <w:tc>
          <w:tcPr>
            <w:tcW w:w="4133" w:type="dxa"/>
            <w:tcBorders>
              <w:top w:val="dotted" w:sz="4" w:space="0" w:color="auto"/>
              <w:bottom w:val="dotted" w:sz="4" w:space="0" w:color="auto"/>
            </w:tcBorders>
          </w:tcPr>
          <w:p w14:paraId="57755640" w14:textId="0207BF97" w:rsidR="00E028F2" w:rsidRDefault="00E028F2" w:rsidP="001171D8">
            <w:pPr>
              <w:tabs>
                <w:tab w:val="left" w:pos="567"/>
                <w:tab w:val="right" w:pos="1843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Calibri" w:hAnsi="Calibri" w:cstheme="minorHAnsi"/>
                <w:bCs/>
                <w:color w:val="000000"/>
              </w:rPr>
            </w:pPr>
            <w:r>
              <w:rPr>
                <w:rFonts w:ascii="Calibri" w:hAnsi="Calibri" w:cstheme="minorHAnsi"/>
                <w:bCs/>
                <w:color w:val="000000"/>
              </w:rPr>
              <w:t>Nom</w:t>
            </w:r>
            <w:r w:rsidRPr="00C67170">
              <w:rPr>
                <w:rFonts w:ascii="Calibri" w:hAnsi="Calibri" w:cstheme="minorHAnsi"/>
                <w:bCs/>
                <w:color w:val="000000"/>
              </w:rPr>
              <w:tab/>
            </w:r>
          </w:p>
        </w:tc>
        <w:tc>
          <w:tcPr>
            <w:tcW w:w="4134" w:type="dxa"/>
            <w:tcBorders>
              <w:top w:val="dotted" w:sz="4" w:space="0" w:color="auto"/>
              <w:bottom w:val="dotted" w:sz="4" w:space="0" w:color="auto"/>
            </w:tcBorders>
          </w:tcPr>
          <w:p w14:paraId="4B7AC1BF" w14:textId="1834D83F" w:rsidR="00E028F2" w:rsidRDefault="00E028F2" w:rsidP="00FD594C">
            <w:pPr>
              <w:tabs>
                <w:tab w:val="left" w:pos="567"/>
                <w:tab w:val="right" w:pos="1843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theme="minorHAnsi"/>
                <w:bCs/>
                <w:color w:val="000000"/>
              </w:rPr>
            </w:pPr>
            <w:r>
              <w:rPr>
                <w:rFonts w:ascii="Calibri" w:hAnsi="Calibri" w:cstheme="minorHAnsi"/>
                <w:bCs/>
                <w:color w:val="000000"/>
              </w:rPr>
              <w:t>Ville</w:t>
            </w:r>
          </w:p>
        </w:tc>
      </w:tr>
    </w:tbl>
    <w:p w14:paraId="4375BD53" w14:textId="37557788" w:rsidR="006C1629" w:rsidRPr="00B910F5" w:rsidRDefault="006C1629" w:rsidP="0021130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48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AXE</w:t>
      </w:r>
      <w:r w:rsidR="008F42FC" w:rsidRPr="00C67170">
        <w:rPr>
          <w:rStyle w:val="Appelnotedebasdep"/>
          <w:rFonts w:ascii="Calibri" w:hAnsi="Calibri" w:cs="Calibri-Bold"/>
          <w:b/>
          <w:bCs/>
          <w:color w:val="000000"/>
          <w:sz w:val="24"/>
          <w:szCs w:val="24"/>
        </w:rPr>
        <w:footnoteReference w:id="4"/>
      </w:r>
      <w:r w:rsidR="008F42FC"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</w:t>
      </w: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 DE RECHERCHE DE L’IUD DANS LEQUEL S’INSCRIT LE PROJET</w:t>
      </w:r>
      <w:r w:rsidR="00A64E24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D’ÉTUDE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16ED031B" w14:textId="36DCD0CC" w:rsidR="006C1629" w:rsidRPr="002444CE" w:rsidRDefault="006C1629" w:rsidP="006C1629">
      <w:pPr>
        <w:autoSpaceDE w:val="0"/>
        <w:autoSpaceDN w:val="0"/>
        <w:adjustRightInd w:val="0"/>
        <w:spacing w:after="0"/>
        <w:rPr>
          <w:rFonts w:ascii="Calibri" w:hAnsi="Calibri" w:cs="Calibri-Bold"/>
          <w:bCs/>
          <w:color w:val="000000"/>
        </w:rPr>
      </w:pPr>
      <w:r w:rsidRPr="002444CE">
        <w:rPr>
          <w:rFonts w:ascii="Calibri" w:hAnsi="Calibri" w:cs="Calibri-Bold"/>
          <w:bCs/>
          <w:color w:val="000000"/>
        </w:rPr>
        <w:t>Axe 1</w:t>
      </w:r>
      <w:r w:rsidR="00E910CE">
        <w:rPr>
          <w:rFonts w:ascii="Calibri" w:hAnsi="Calibri" w:cs="Calibri-Bold"/>
          <w:bCs/>
          <w:color w:val="000000"/>
        </w:rPr>
        <w:tab/>
      </w:r>
      <w:sdt>
        <w:sdtPr>
          <w:rPr>
            <w:rFonts w:ascii="Calibri" w:hAnsi="Calibri" w:cs="Calibri-Bold"/>
            <w:bCs/>
            <w:color w:val="000000"/>
          </w:rPr>
          <w:id w:val="1166051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2898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  <w:r w:rsidRPr="002444CE">
        <w:rPr>
          <w:rFonts w:ascii="Calibri" w:hAnsi="Calibri" w:cs="Calibri-Bold"/>
          <w:bCs/>
          <w:color w:val="000000"/>
        </w:rPr>
        <w:tab/>
      </w:r>
    </w:p>
    <w:p w14:paraId="1D9CD025" w14:textId="5CC52601" w:rsidR="006C1629" w:rsidRPr="002444CE" w:rsidRDefault="006C1629" w:rsidP="006C1629">
      <w:pPr>
        <w:autoSpaceDE w:val="0"/>
        <w:autoSpaceDN w:val="0"/>
        <w:adjustRightInd w:val="0"/>
        <w:spacing w:after="0"/>
        <w:rPr>
          <w:rFonts w:ascii="Calibri" w:hAnsi="Calibri" w:cs="Calibri-Bold"/>
          <w:bCs/>
          <w:color w:val="000000"/>
        </w:rPr>
      </w:pPr>
    </w:p>
    <w:p w14:paraId="23E9CACC" w14:textId="7546828D" w:rsidR="006C1629" w:rsidRPr="002444CE" w:rsidRDefault="006C1629" w:rsidP="006C1629">
      <w:pPr>
        <w:autoSpaceDE w:val="0"/>
        <w:autoSpaceDN w:val="0"/>
        <w:adjustRightInd w:val="0"/>
        <w:spacing w:after="0"/>
        <w:rPr>
          <w:rFonts w:ascii="Calibri" w:hAnsi="Calibri" w:cs="Calibri-Bold"/>
          <w:bCs/>
          <w:color w:val="000000"/>
        </w:rPr>
      </w:pPr>
      <w:r w:rsidRPr="002444CE">
        <w:rPr>
          <w:rFonts w:ascii="Calibri" w:hAnsi="Calibri" w:cs="Calibri-Bold"/>
          <w:bCs/>
          <w:color w:val="000000"/>
        </w:rPr>
        <w:t>Axe 2</w:t>
      </w:r>
      <w:r w:rsidR="00E910CE">
        <w:rPr>
          <w:rFonts w:ascii="Calibri" w:hAnsi="Calibri" w:cs="Calibri-Bold"/>
          <w:bCs/>
          <w:color w:val="000000"/>
        </w:rPr>
        <w:tab/>
      </w:r>
      <w:sdt>
        <w:sdtPr>
          <w:rPr>
            <w:rFonts w:ascii="Calibri" w:hAnsi="Calibri" w:cs="Calibri-Bold"/>
            <w:bCs/>
            <w:color w:val="000000"/>
          </w:rPr>
          <w:id w:val="960073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2898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5B15C628" w14:textId="77777777" w:rsidR="006C1629" w:rsidRPr="002444CE" w:rsidRDefault="006C1629" w:rsidP="006C1629">
      <w:pPr>
        <w:autoSpaceDE w:val="0"/>
        <w:autoSpaceDN w:val="0"/>
        <w:adjustRightInd w:val="0"/>
        <w:spacing w:after="0"/>
        <w:rPr>
          <w:rFonts w:ascii="Calibri" w:hAnsi="Calibri" w:cs="Calibri-Bold"/>
          <w:bCs/>
          <w:color w:val="000000"/>
        </w:rPr>
      </w:pPr>
    </w:p>
    <w:p w14:paraId="1517ECF4" w14:textId="1258B41D" w:rsidR="00DD5A7D" w:rsidRPr="00884ECA" w:rsidRDefault="006C1629" w:rsidP="00211304">
      <w:pPr>
        <w:autoSpaceDE w:val="0"/>
        <w:autoSpaceDN w:val="0"/>
        <w:adjustRightInd w:val="0"/>
        <w:spacing w:after="480"/>
        <w:rPr>
          <w:rFonts w:ascii="Calibri" w:hAnsi="Calibri" w:cs="Calibri-Bold"/>
          <w:bCs/>
          <w:color w:val="000000"/>
        </w:rPr>
      </w:pPr>
      <w:r w:rsidRPr="002444CE">
        <w:rPr>
          <w:rFonts w:ascii="Calibri" w:hAnsi="Calibri" w:cs="Calibri-Bold"/>
          <w:bCs/>
          <w:color w:val="000000"/>
        </w:rPr>
        <w:t>Axe 3</w:t>
      </w:r>
      <w:r w:rsidR="00E910CE">
        <w:rPr>
          <w:rFonts w:ascii="Calibri" w:hAnsi="Calibri" w:cs="Calibri-Bold"/>
          <w:bCs/>
          <w:color w:val="000000"/>
        </w:rPr>
        <w:tab/>
      </w:r>
      <w:sdt>
        <w:sdtPr>
          <w:rPr>
            <w:rFonts w:ascii="Calibri" w:hAnsi="Calibri" w:cs="Calibri-Bold"/>
            <w:bCs/>
            <w:color w:val="000000"/>
          </w:rPr>
          <w:id w:val="-599266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0CE">
            <w:rPr>
              <w:rFonts w:ascii="MS Gothic" w:eastAsia="MS Gothic" w:hAnsi="MS Gothic" w:cs="Calibri-Bold" w:hint="eastAsia"/>
              <w:bCs/>
              <w:color w:val="000000"/>
            </w:rPr>
            <w:t>☐</w:t>
          </w:r>
        </w:sdtContent>
      </w:sdt>
    </w:p>
    <w:p w14:paraId="6FB719CB" w14:textId="3733D3D4" w:rsidR="00701D19" w:rsidRDefault="00701D19" w:rsidP="00884ECA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/>
        <w:ind w:left="0" w:hanging="567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MONTANT</w:t>
      </w:r>
      <w:r w:rsidR="006C1629" w:rsidRPr="00C67170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ESTIMÉ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31C083E4" w14:textId="77777777" w:rsidR="00884ECA" w:rsidRPr="00884ECA" w:rsidRDefault="00884ECA" w:rsidP="00884ECA">
      <w:pPr>
        <w:pStyle w:val="Paragraphedeliste"/>
        <w:pBdr>
          <w:bottom w:val="dotted" w:sz="4" w:space="1" w:color="auto"/>
        </w:pBdr>
        <w:autoSpaceDE w:val="0"/>
        <w:autoSpaceDN w:val="0"/>
        <w:adjustRightInd w:val="0"/>
        <w:spacing w:after="0"/>
        <w:ind w:left="0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774E91BF" w14:textId="77777777" w:rsidR="00211304" w:rsidRDefault="00211304" w:rsidP="00211304">
      <w:pPr>
        <w:pStyle w:val="Paragraphedeliste"/>
        <w:autoSpaceDE w:val="0"/>
        <w:autoSpaceDN w:val="0"/>
        <w:adjustRightInd w:val="0"/>
        <w:spacing w:after="120"/>
        <w:ind w:left="0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  <w:sectPr w:rsidR="00211304" w:rsidSect="003C5131">
          <w:headerReference w:type="default" r:id="rId8"/>
          <w:headerReference w:type="first" r:id="rId9"/>
          <w:footerReference w:type="first" r:id="rId10"/>
          <w:pgSz w:w="12240" w:h="15840" w:code="1"/>
          <w:pgMar w:top="1134" w:right="1701" w:bottom="357" w:left="2262" w:header="215" w:footer="261" w:gutter="0"/>
          <w:cols w:space="720"/>
          <w:docGrid w:linePitch="326"/>
        </w:sectPr>
      </w:pPr>
    </w:p>
    <w:p w14:paraId="2895FECF" w14:textId="16B6A116" w:rsidR="00211304" w:rsidRDefault="00211304" w:rsidP="00211304">
      <w:pPr>
        <w:pStyle w:val="Paragraphedeliste"/>
        <w:autoSpaceDE w:val="0"/>
        <w:autoSpaceDN w:val="0"/>
        <w:adjustRightInd w:val="0"/>
        <w:spacing w:after="120"/>
        <w:ind w:left="0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3BC047E8" w14:textId="2146149F" w:rsidR="006C1629" w:rsidRPr="00C67170" w:rsidRDefault="006C1629" w:rsidP="0021130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DOCUMENTS À JOINDRE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6CDED362" w14:textId="35BFA1CE" w:rsidR="006C1629" w:rsidRPr="00C67170" w:rsidRDefault="006C1629" w:rsidP="006C1629">
      <w:pPr>
        <w:pStyle w:val="Paragraphedeliste"/>
        <w:numPr>
          <w:ilvl w:val="0"/>
          <w:numId w:val="10"/>
        </w:numPr>
        <w:jc w:val="both"/>
        <w:rPr>
          <w:rFonts w:ascii="Calibri" w:hAnsi="Calibri"/>
          <w:sz w:val="24"/>
          <w:szCs w:val="24"/>
        </w:rPr>
      </w:pPr>
      <w:r w:rsidRPr="00C67170">
        <w:rPr>
          <w:rFonts w:ascii="Calibri" w:hAnsi="Calibri"/>
          <w:sz w:val="24"/>
          <w:szCs w:val="24"/>
        </w:rPr>
        <w:t>U</w:t>
      </w:r>
      <w:r w:rsidR="00C63800" w:rsidRPr="00C67170">
        <w:rPr>
          <w:rFonts w:ascii="Calibri" w:hAnsi="Calibri"/>
          <w:sz w:val="24"/>
          <w:szCs w:val="24"/>
        </w:rPr>
        <w:t>n calendrier</w:t>
      </w:r>
      <w:r w:rsidR="006211A8">
        <w:rPr>
          <w:rFonts w:ascii="Calibri" w:hAnsi="Calibri"/>
          <w:sz w:val="24"/>
          <w:szCs w:val="24"/>
        </w:rPr>
        <w:t>*</w:t>
      </w:r>
      <w:r w:rsidR="00C63800" w:rsidRPr="00C67170">
        <w:rPr>
          <w:rFonts w:ascii="Calibri" w:hAnsi="Calibri"/>
          <w:sz w:val="24"/>
          <w:szCs w:val="24"/>
        </w:rPr>
        <w:t xml:space="preserve"> de rencontres</w:t>
      </w:r>
      <w:r w:rsidR="000905B8">
        <w:rPr>
          <w:rFonts w:ascii="Calibri" w:hAnsi="Calibri"/>
          <w:sz w:val="24"/>
          <w:szCs w:val="24"/>
        </w:rPr>
        <w:t xml:space="preserve"> (max. 12 </w:t>
      </w:r>
      <w:r w:rsidR="00ED7332" w:rsidRPr="00C67170">
        <w:rPr>
          <w:rFonts w:ascii="Calibri" w:hAnsi="Calibri"/>
          <w:sz w:val="24"/>
          <w:szCs w:val="24"/>
        </w:rPr>
        <w:t>mois)</w:t>
      </w:r>
      <w:r w:rsidR="00E910CE">
        <w:rPr>
          <w:rFonts w:ascii="Calibri" w:hAnsi="Calibri"/>
          <w:sz w:val="24"/>
          <w:szCs w:val="24"/>
        </w:rPr>
        <w:tab/>
      </w:r>
      <w:sdt>
        <w:sdtPr>
          <w:rPr>
            <w:rFonts w:ascii="Calibri" w:hAnsi="Calibri"/>
            <w:sz w:val="24"/>
            <w:szCs w:val="24"/>
          </w:rPr>
          <w:id w:val="1602065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0C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2F94650" w14:textId="45904171" w:rsidR="0037225F" w:rsidRPr="0037225F" w:rsidRDefault="00095A1E" w:rsidP="0037225F">
      <w:pPr>
        <w:pStyle w:val="Paragraphedeliste"/>
        <w:numPr>
          <w:ilvl w:val="0"/>
          <w:numId w:val="10"/>
        </w:numPr>
        <w:jc w:val="both"/>
        <w:rPr>
          <w:rFonts w:ascii="Calibri" w:hAnsi="Calibri"/>
          <w:sz w:val="24"/>
          <w:szCs w:val="24"/>
        </w:rPr>
      </w:pPr>
      <w:r w:rsidRPr="00C67170">
        <w:rPr>
          <w:rFonts w:ascii="Calibri" w:hAnsi="Calibri" w:cs="Calibri"/>
          <w:color w:val="000000"/>
          <w:sz w:val="24"/>
          <w:szCs w:val="24"/>
        </w:rPr>
        <w:t>Un budget</w:t>
      </w:r>
      <w:r w:rsidR="006211A8">
        <w:rPr>
          <w:rFonts w:ascii="Calibri" w:hAnsi="Calibri" w:cs="Calibri"/>
          <w:color w:val="000000"/>
          <w:sz w:val="24"/>
          <w:szCs w:val="24"/>
        </w:rPr>
        <w:t>*</w:t>
      </w:r>
      <w:r w:rsidRPr="00C67170">
        <w:rPr>
          <w:rFonts w:ascii="Calibri" w:hAnsi="Calibri" w:cs="Calibri"/>
          <w:color w:val="000000"/>
          <w:sz w:val="24"/>
          <w:szCs w:val="24"/>
        </w:rPr>
        <w:t xml:space="preserve"> estimé</w:t>
      </w:r>
      <w:r w:rsidR="00ED7332" w:rsidRPr="00C67170">
        <w:rPr>
          <w:rFonts w:ascii="Calibri" w:hAnsi="Calibri" w:cs="Calibri"/>
          <w:color w:val="000000"/>
          <w:sz w:val="24"/>
          <w:szCs w:val="24"/>
        </w:rPr>
        <w:t xml:space="preserve"> des coûts de déplacements</w:t>
      </w:r>
      <w:r w:rsidR="00E910CE">
        <w:rPr>
          <w:rFonts w:ascii="Calibri" w:hAnsi="Calibri" w:cs="Calibri"/>
          <w:color w:val="000000"/>
          <w:sz w:val="24"/>
          <w:szCs w:val="24"/>
        </w:rPr>
        <w:tab/>
      </w:r>
      <w:sdt>
        <w:sdtPr>
          <w:rPr>
            <w:rFonts w:ascii="Calibri" w:hAnsi="Calibri" w:cs="Calibri"/>
            <w:color w:val="000000"/>
            <w:sz w:val="24"/>
            <w:szCs w:val="24"/>
          </w:rPr>
          <w:id w:val="-103970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0CE">
            <w:rPr>
              <w:rFonts w:ascii="MS Gothic" w:eastAsia="MS Gothic" w:hAnsi="MS Gothic" w:cs="Calibri" w:hint="eastAsia"/>
              <w:color w:val="000000"/>
              <w:sz w:val="24"/>
              <w:szCs w:val="24"/>
            </w:rPr>
            <w:t>☐</w:t>
          </w:r>
        </w:sdtContent>
      </w:sdt>
      <w:r w:rsidR="006C1629" w:rsidRPr="00C67170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38CDCA53" w14:textId="029B69A9" w:rsidR="00A13D95" w:rsidRPr="0037225F" w:rsidRDefault="006211A8" w:rsidP="000E5CB3">
      <w:pPr>
        <w:spacing w:after="600"/>
        <w:ind w:left="-567"/>
        <w:jc w:val="both"/>
        <w:rPr>
          <w:rFonts w:ascii="Calibri" w:hAnsi="Calibri" w:cstheme="minorHAnsi"/>
        </w:rPr>
      </w:pPr>
      <w:r>
        <w:rPr>
          <w:rFonts w:ascii="Calibri" w:hAnsi="Calibri" w:cstheme="minorHAnsi"/>
        </w:rPr>
        <w:t>*</w:t>
      </w:r>
      <w:r w:rsidR="0037225F">
        <w:rPr>
          <w:rFonts w:ascii="Calibri" w:hAnsi="Calibri" w:cstheme="minorHAnsi"/>
        </w:rPr>
        <w:t xml:space="preserve"> </w:t>
      </w:r>
      <w:r w:rsidR="0037225F" w:rsidRPr="0037225F">
        <w:rPr>
          <w:rFonts w:ascii="Calibri" w:hAnsi="Calibri" w:cstheme="minorHAnsi"/>
        </w:rPr>
        <w:t>approuvés par votre directeur(</w:t>
      </w:r>
      <w:proofErr w:type="spellStart"/>
      <w:r w:rsidR="0037225F" w:rsidRPr="0037225F">
        <w:rPr>
          <w:rFonts w:ascii="Calibri" w:hAnsi="Calibri" w:cstheme="minorHAnsi"/>
        </w:rPr>
        <w:t>trice</w:t>
      </w:r>
      <w:proofErr w:type="spellEnd"/>
      <w:r w:rsidR="0037225F" w:rsidRPr="0037225F">
        <w:rPr>
          <w:rFonts w:ascii="Calibri" w:hAnsi="Calibri" w:cstheme="minorHAnsi"/>
        </w:rPr>
        <w:t>)</w:t>
      </w:r>
    </w:p>
    <w:p w14:paraId="23E7C601" w14:textId="2DF7C045" w:rsidR="000905B8" w:rsidRPr="00B910F5" w:rsidRDefault="000905B8" w:rsidP="00B910F5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  <w:r>
        <w:rPr>
          <w:rFonts w:ascii="Calibri" w:hAnsi="Calibri" w:cs="Calibri-Bold"/>
          <w:b/>
          <w:bCs/>
          <w:color w:val="000000"/>
          <w:sz w:val="24"/>
          <w:szCs w:val="24"/>
        </w:rPr>
        <w:t>SIGNATURE</w:t>
      </w:r>
      <w:r w:rsidR="003C5131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E028F2" w14:paraId="12721843" w14:textId="77777777" w:rsidTr="0094081C">
        <w:tc>
          <w:tcPr>
            <w:tcW w:w="8267" w:type="dxa"/>
            <w:tcBorders>
              <w:bottom w:val="nil"/>
            </w:tcBorders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8041"/>
            </w:tblGrid>
            <w:tr w:rsidR="000E5CB3" w14:paraId="0D5091D2" w14:textId="77777777" w:rsidTr="000E5CB3">
              <w:tc>
                <w:tcPr>
                  <w:tcW w:w="8041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</w:tcPr>
                <w:p w14:paraId="5E5F691E" w14:textId="3705C448" w:rsidR="000E5CB3" w:rsidRDefault="000E5CB3" w:rsidP="000E5CB3">
                  <w:pPr>
                    <w:pStyle w:val="Paragraphedeliste"/>
                    <w:autoSpaceDE w:val="0"/>
                    <w:autoSpaceDN w:val="0"/>
                    <w:adjustRightInd w:val="0"/>
                    <w:spacing w:after="120"/>
                    <w:ind w:left="0"/>
                    <w:rPr>
                      <w:rFonts w:ascii="Calibri" w:hAnsi="Calibri" w:cs="Calibri-Bold"/>
                      <w:bCs/>
                      <w:color w:val="000000"/>
                      <w:sz w:val="24"/>
                      <w:szCs w:val="24"/>
                    </w:rPr>
                  </w:pPr>
                  <w:r w:rsidRPr="002444CE">
                    <w:rPr>
                      <w:rFonts w:ascii="Calibri" w:hAnsi="Calibri" w:cs="Calibri-Bold"/>
                      <w:bCs/>
                      <w:color w:val="000000"/>
                      <w:sz w:val="24"/>
                      <w:szCs w:val="24"/>
                    </w:rPr>
                    <w:t>Signature de l’étudiant :</w:t>
                  </w:r>
                </w:p>
              </w:tc>
            </w:tr>
            <w:tr w:rsidR="000E5CB3" w14:paraId="2995A9F8" w14:textId="77777777" w:rsidTr="000E5CB3">
              <w:tc>
                <w:tcPr>
                  <w:tcW w:w="804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</w:tcPr>
                <w:p w14:paraId="66F6EAAC" w14:textId="567C3995" w:rsidR="000E5CB3" w:rsidRDefault="000E5CB3" w:rsidP="000E5CB3">
                  <w:pPr>
                    <w:pStyle w:val="Paragraphedeliste"/>
                    <w:autoSpaceDE w:val="0"/>
                    <w:autoSpaceDN w:val="0"/>
                    <w:adjustRightInd w:val="0"/>
                    <w:spacing w:after="120"/>
                    <w:ind w:left="0"/>
                    <w:rPr>
                      <w:rFonts w:ascii="Calibri" w:hAnsi="Calibri" w:cs="Calibri-Bold"/>
                      <w:bCs/>
                      <w:color w:val="000000"/>
                      <w:sz w:val="24"/>
                      <w:szCs w:val="24"/>
                    </w:rPr>
                  </w:pPr>
                  <w:r w:rsidRPr="002444CE">
                    <w:rPr>
                      <w:rFonts w:ascii="Calibri" w:hAnsi="Calibri" w:cs="Calibri-Bold"/>
                      <w:bCs/>
                      <w:color w:val="000000"/>
                      <w:sz w:val="24"/>
                      <w:szCs w:val="24"/>
                    </w:rPr>
                    <w:t>Date :</w:t>
                  </w:r>
                </w:p>
              </w:tc>
            </w:tr>
          </w:tbl>
          <w:p w14:paraId="5549FCBF" w14:textId="72AECD45" w:rsidR="00E028F2" w:rsidRDefault="00E028F2" w:rsidP="0094081C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</w:p>
        </w:tc>
      </w:tr>
      <w:tr w:rsidR="00E028F2" w14:paraId="715989A3" w14:textId="77777777" w:rsidTr="0094081C">
        <w:tc>
          <w:tcPr>
            <w:tcW w:w="8267" w:type="dxa"/>
            <w:tcBorders>
              <w:bottom w:val="nil"/>
            </w:tcBorders>
          </w:tcPr>
          <w:p w14:paraId="3E1972E5" w14:textId="37737E8C" w:rsidR="00E028F2" w:rsidRDefault="00E028F2" w:rsidP="0094081C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</w:p>
        </w:tc>
      </w:tr>
    </w:tbl>
    <w:p w14:paraId="0DA3ECA2" w14:textId="49A985AD" w:rsidR="000905B8" w:rsidRPr="002444CE" w:rsidRDefault="000905B8" w:rsidP="000905B8">
      <w:pPr>
        <w:pStyle w:val="Paragraphedeliste"/>
        <w:autoSpaceDE w:val="0"/>
        <w:autoSpaceDN w:val="0"/>
        <w:adjustRightInd w:val="0"/>
        <w:spacing w:after="0"/>
        <w:ind w:left="0"/>
        <w:rPr>
          <w:rFonts w:ascii="Calibri" w:hAnsi="Calibri" w:cs="Calibri-Bold"/>
          <w:bCs/>
          <w:color w:val="000000"/>
          <w:sz w:val="24"/>
          <w:szCs w:val="24"/>
        </w:rPr>
      </w:pP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</w:p>
    <w:p w14:paraId="2C12EE5C" w14:textId="77777777" w:rsidR="000905B8" w:rsidRPr="00B43855" w:rsidRDefault="000905B8" w:rsidP="000905B8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6D4F0866" w14:textId="77777777" w:rsidR="000905B8" w:rsidRPr="00B43855" w:rsidRDefault="000905B8" w:rsidP="000905B8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</w:p>
    <w:p w14:paraId="0C022E1D" w14:textId="77777777" w:rsidR="000905B8" w:rsidRDefault="000905B8" w:rsidP="000905B8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 xml:space="preserve">Veuillez retourner ce formulaire </w:t>
      </w:r>
      <w:r>
        <w:rPr>
          <w:rFonts w:ascii="Calibri" w:hAnsi="Calibri" w:cs="Calibri-Bold"/>
          <w:b/>
          <w:bCs/>
          <w:color w:val="000000"/>
        </w:rPr>
        <w:t>dûment complété et</w:t>
      </w:r>
    </w:p>
    <w:p w14:paraId="4AAFC828" w14:textId="77777777" w:rsidR="000905B8" w:rsidRPr="00B43855" w:rsidRDefault="000905B8" w:rsidP="000905B8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>
        <w:rPr>
          <w:rFonts w:ascii="Calibri" w:hAnsi="Calibri" w:cs="Calibri-Bold"/>
          <w:b/>
          <w:bCs/>
          <w:color w:val="000000"/>
        </w:rPr>
        <w:t xml:space="preserve">accompagné des documents demandés, </w:t>
      </w:r>
      <w:r w:rsidRPr="00B43855">
        <w:rPr>
          <w:rFonts w:ascii="Calibri" w:hAnsi="Calibri" w:cs="Calibri-Bold"/>
          <w:b/>
          <w:bCs/>
          <w:color w:val="000000"/>
        </w:rPr>
        <w:t>par courriel</w:t>
      </w:r>
      <w:r>
        <w:rPr>
          <w:rFonts w:ascii="Calibri" w:hAnsi="Calibri" w:cs="Calibri-Bold"/>
          <w:b/>
          <w:bCs/>
          <w:color w:val="000000"/>
        </w:rPr>
        <w:t>,</w:t>
      </w:r>
      <w:r w:rsidRPr="00B43855">
        <w:rPr>
          <w:rFonts w:ascii="Calibri" w:hAnsi="Calibri" w:cs="Calibri-Bold"/>
          <w:b/>
          <w:bCs/>
          <w:color w:val="000000"/>
        </w:rPr>
        <w:t xml:space="preserve"> à</w:t>
      </w:r>
    </w:p>
    <w:p w14:paraId="549E7428" w14:textId="77777777" w:rsidR="000905B8" w:rsidRPr="00B43855" w:rsidRDefault="000905B8" w:rsidP="000905B8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14:paraId="5DDB0343" w14:textId="77777777" w:rsidR="000905B8" w:rsidRPr="00B43855" w:rsidRDefault="000905B8" w:rsidP="000905B8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B43855">
        <w:rPr>
          <w:rFonts w:ascii="Calibri" w:hAnsi="Calibri" w:cs="Calibri"/>
          <w:color w:val="0000FF"/>
        </w:rPr>
        <w:t>josee.boisvert.ccsmtl@ssss.gouv.qc.ca</w:t>
      </w:r>
    </w:p>
    <w:p w14:paraId="2B2BC9E4" w14:textId="77777777" w:rsidR="004E3BAB" w:rsidRDefault="004E3BAB" w:rsidP="002149A9">
      <w:pPr>
        <w:pStyle w:val="En-tte"/>
        <w:tabs>
          <w:tab w:val="clear" w:pos="4320"/>
          <w:tab w:val="clear" w:pos="8640"/>
        </w:tabs>
        <w:rPr>
          <w:rFonts w:ascii="Calibri" w:hAnsi="Calibri"/>
          <w:sz w:val="24"/>
          <w:szCs w:val="24"/>
        </w:rPr>
      </w:pPr>
    </w:p>
    <w:p w14:paraId="1DEDB370" w14:textId="77777777" w:rsidR="0061745F" w:rsidRDefault="0061745F" w:rsidP="002149A9">
      <w:pPr>
        <w:pStyle w:val="En-tte"/>
        <w:tabs>
          <w:tab w:val="clear" w:pos="4320"/>
          <w:tab w:val="clear" w:pos="8640"/>
        </w:tabs>
        <w:rPr>
          <w:rFonts w:ascii="Calibri" w:hAnsi="Calibri"/>
          <w:sz w:val="24"/>
          <w:szCs w:val="24"/>
        </w:rPr>
      </w:pPr>
    </w:p>
    <w:p w14:paraId="43099020" w14:textId="77777777" w:rsidR="0061745F" w:rsidRDefault="0061745F" w:rsidP="002149A9">
      <w:pPr>
        <w:pStyle w:val="En-tte"/>
        <w:tabs>
          <w:tab w:val="clear" w:pos="4320"/>
          <w:tab w:val="clear" w:pos="8640"/>
        </w:tabs>
        <w:rPr>
          <w:rFonts w:ascii="Calibri" w:hAnsi="Calibri"/>
          <w:sz w:val="24"/>
          <w:szCs w:val="24"/>
        </w:rPr>
      </w:pPr>
    </w:p>
    <w:p w14:paraId="13CFD4D3" w14:textId="77777777" w:rsidR="0061745F" w:rsidRPr="004F58F6" w:rsidRDefault="0061745F" w:rsidP="0061745F">
      <w:pPr>
        <w:spacing w:after="360"/>
        <w:ind w:left="-567"/>
        <w:jc w:val="center"/>
        <w:rPr>
          <w:rFonts w:ascii="Calibri" w:hAnsi="Calibri" w:cstheme="minorHAnsi"/>
        </w:rPr>
      </w:pPr>
      <w:r w:rsidRPr="00B43855">
        <w:rPr>
          <w:rFonts w:ascii="Calibri" w:hAnsi="Calibri" w:cstheme="minorHAnsi"/>
        </w:rPr>
        <w:t>La décision est généralement rendue 4 à 6 semaines après réception de la demande.</w:t>
      </w:r>
    </w:p>
    <w:p w14:paraId="60EAFD8E" w14:textId="77777777" w:rsidR="0061745F" w:rsidRPr="00C67170" w:rsidRDefault="0061745F" w:rsidP="002149A9">
      <w:pPr>
        <w:pStyle w:val="En-tte"/>
        <w:tabs>
          <w:tab w:val="clear" w:pos="4320"/>
          <w:tab w:val="clear" w:pos="8640"/>
        </w:tabs>
        <w:rPr>
          <w:rFonts w:ascii="Calibri" w:hAnsi="Calibri"/>
          <w:sz w:val="24"/>
          <w:szCs w:val="24"/>
        </w:rPr>
      </w:pPr>
    </w:p>
    <w:sectPr w:rsidR="0061745F" w:rsidRPr="00C67170" w:rsidSect="003C5131">
      <w:pgSz w:w="12240" w:h="15840" w:code="1"/>
      <w:pgMar w:top="1134" w:right="1701" w:bottom="357" w:left="2262" w:header="215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EF9A3" w14:textId="77777777" w:rsidR="00F25019" w:rsidRDefault="00F25019">
      <w:r>
        <w:separator/>
      </w:r>
    </w:p>
  </w:endnote>
  <w:endnote w:type="continuationSeparator" w:id="0">
    <w:p w14:paraId="6C8931C5" w14:textId="77777777" w:rsidR="00F25019" w:rsidRDefault="00F25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721D64" w14:paraId="3DBC151B" w14:textId="77777777" w:rsidTr="00393CAA">
      <w:tc>
        <w:tcPr>
          <w:tcW w:w="1794" w:type="dxa"/>
          <w:noWrap/>
        </w:tcPr>
        <w:p w14:paraId="3286A681" w14:textId="77777777" w:rsidR="00721D64" w:rsidRDefault="00721D64" w:rsidP="007420DA">
          <w:pPr>
            <w:pStyle w:val="Pieddepage2eniveau"/>
          </w:pPr>
        </w:p>
      </w:tc>
      <w:tc>
        <w:tcPr>
          <w:tcW w:w="0" w:type="auto"/>
          <w:noWrap/>
        </w:tcPr>
        <w:p w14:paraId="72AE7A87" w14:textId="77777777" w:rsidR="00721D64" w:rsidRDefault="00721D64" w:rsidP="00DD5A7D">
          <w:pPr>
            <w:pStyle w:val="Pieddepage2eniveau"/>
          </w:pPr>
        </w:p>
        <w:p w14:paraId="2A9F7AD1" w14:textId="77777777" w:rsidR="00721D64" w:rsidRDefault="00721D64" w:rsidP="007420DA">
          <w:pPr>
            <w:pStyle w:val="Pieddepage2eniveau"/>
          </w:pPr>
        </w:p>
      </w:tc>
      <w:tc>
        <w:tcPr>
          <w:tcW w:w="266" w:type="dxa"/>
          <w:noWrap/>
        </w:tcPr>
        <w:p w14:paraId="43375B73" w14:textId="77777777" w:rsidR="00721D64" w:rsidRDefault="00721D64" w:rsidP="007420DA">
          <w:pPr>
            <w:pStyle w:val="Pieddepage2eniveau"/>
          </w:pPr>
        </w:p>
      </w:tc>
    </w:tr>
  </w:tbl>
  <w:p w14:paraId="73828DD7" w14:textId="77777777" w:rsidR="00721D64" w:rsidRPr="00221AD8" w:rsidRDefault="00721D64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15B588" w14:textId="77777777" w:rsidR="00F25019" w:rsidRDefault="00F25019">
      <w:r>
        <w:separator/>
      </w:r>
    </w:p>
  </w:footnote>
  <w:footnote w:type="continuationSeparator" w:id="0">
    <w:p w14:paraId="036EE765" w14:textId="77777777" w:rsidR="00F25019" w:rsidRDefault="00F25019">
      <w:r>
        <w:continuationSeparator/>
      </w:r>
    </w:p>
  </w:footnote>
  <w:footnote w:id="1">
    <w:p w14:paraId="65B1108D" w14:textId="147311A4" w:rsidR="00C63800" w:rsidRDefault="00C63800" w:rsidP="00C63800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="00F96FBC" w:rsidRPr="00C13546">
          <w:rPr>
            <w:rStyle w:val="Lienhypertexte"/>
            <w:rFonts w:cs="Arial"/>
            <w:sz w:val="18"/>
            <w:szCs w:val="18"/>
          </w:rPr>
          <w:t>Chercheurs réguliers</w:t>
        </w:r>
      </w:hyperlink>
      <w:hyperlink r:id="rId2" w:history="1"/>
    </w:p>
  </w:footnote>
  <w:footnote w:id="2">
    <w:p w14:paraId="0CB38048" w14:textId="3E2B1CD6" w:rsidR="0061745F" w:rsidRDefault="0061745F" w:rsidP="0061745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 xml:space="preserve">Pour connaitre les axes </w:t>
      </w:r>
      <w:r w:rsidRPr="000905B8">
        <w:rPr>
          <w:sz w:val="18"/>
          <w:szCs w:val="18"/>
        </w:rPr>
        <w:t>de recherche de l’IUD, cliquez ici</w:t>
      </w:r>
      <w:r>
        <w:t xml:space="preserve"> : </w:t>
      </w:r>
      <w:hyperlink r:id="rId3" w:history="1">
        <w:r w:rsidR="00F106EC" w:rsidRPr="00456993">
          <w:rPr>
            <w:rStyle w:val="Lienhypertexte"/>
            <w:sz w:val="18"/>
            <w:szCs w:val="18"/>
          </w:rPr>
          <w:t>Axes de recherche</w:t>
        </w:r>
      </w:hyperlink>
      <w:r w:rsidRPr="000C407B">
        <w:rPr>
          <w:color w:val="0070C0"/>
        </w:rPr>
        <w:t xml:space="preserve"> </w:t>
      </w:r>
    </w:p>
  </w:footnote>
  <w:footnote w:id="3">
    <w:p w14:paraId="5D0ED99A" w14:textId="77777777" w:rsidR="00C63800" w:rsidRPr="00FC2582" w:rsidRDefault="00C63800" w:rsidP="00C63800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ainsi de suite</w:t>
      </w:r>
      <w:r w:rsidRPr="00FC2582">
        <w:rPr>
          <w:sz w:val="18"/>
          <w:szCs w:val="18"/>
        </w:rPr>
        <w:t>.</w:t>
      </w:r>
    </w:p>
    <w:p w14:paraId="1DBEE0FC" w14:textId="77777777" w:rsidR="00C63800" w:rsidRDefault="00C63800" w:rsidP="00C63800">
      <w:pPr>
        <w:pStyle w:val="Notedebasdepage"/>
      </w:pPr>
    </w:p>
  </w:footnote>
  <w:footnote w:id="4">
    <w:p w14:paraId="1606BB75" w14:textId="2BC78D38" w:rsidR="008F42FC" w:rsidRDefault="008F42FC" w:rsidP="008F42FC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0905B8">
        <w:rPr>
          <w:sz w:val="18"/>
          <w:szCs w:val="18"/>
        </w:rPr>
        <w:t xml:space="preserve">Pour connaitre les axes </w:t>
      </w:r>
      <w:r w:rsidRPr="000905B8">
        <w:rPr>
          <w:sz w:val="18"/>
          <w:szCs w:val="18"/>
        </w:rPr>
        <w:t>de recherche de l’IUD, cliquez ici</w:t>
      </w:r>
      <w:r>
        <w:t xml:space="preserve"> : </w:t>
      </w:r>
      <w:hyperlink r:id="rId4" w:history="1">
        <w:r w:rsidR="00F106EC" w:rsidRPr="00456993">
          <w:rPr>
            <w:rStyle w:val="Lienhypertexte"/>
            <w:sz w:val="18"/>
            <w:szCs w:val="18"/>
          </w:rPr>
          <w:t>Axes de recherche</w:t>
        </w:r>
      </w:hyperlink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196BD" w14:textId="33166EFD" w:rsidR="00721D64" w:rsidRPr="004E3BAB" w:rsidRDefault="00721D64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F106EC" w:rsidRPr="00F106EC">
      <w:rPr>
        <w:rFonts w:ascii="Calibri" w:hAnsi="Calibri"/>
        <w:noProof/>
        <w:sz w:val="18"/>
        <w:szCs w:val="18"/>
        <w:lang w:val="fr-FR"/>
      </w:rPr>
      <w:t>3</w:t>
    </w:r>
    <w:r w:rsidRPr="004E3BAB">
      <w:rPr>
        <w:rFonts w:ascii="Calibri" w:hAnsi="Calibri"/>
        <w:sz w:val="18"/>
        <w:szCs w:val="18"/>
      </w:rPr>
      <w:fldChar w:fldCharType="end"/>
    </w:r>
  </w:p>
  <w:p w14:paraId="76A0B549" w14:textId="77777777" w:rsidR="00721D64" w:rsidRDefault="00721D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721D64" w14:paraId="6B41BF22" w14:textId="77777777" w:rsidTr="003C5131">
      <w:trPr>
        <w:trHeight w:hRule="exact" w:val="1276"/>
      </w:trPr>
      <w:tc>
        <w:tcPr>
          <w:tcW w:w="2770" w:type="dxa"/>
          <w:gridSpan w:val="2"/>
          <w:vAlign w:val="bottom"/>
        </w:tcPr>
        <w:p w14:paraId="54F95B93" w14:textId="77777777" w:rsidR="00721D64" w:rsidRDefault="00721D64" w:rsidP="007420DA">
          <w:pPr>
            <w:pStyle w:val="En-tte"/>
          </w:pPr>
        </w:p>
        <w:p w14:paraId="7D3AF70E" w14:textId="53B60E03" w:rsidR="00721D64" w:rsidRDefault="00954CFE" w:rsidP="00043C79">
          <w:r>
            <w:rPr>
              <w:noProof/>
              <w:lang w:eastAsia="fr-CA"/>
            </w:rPr>
            <w:drawing>
              <wp:anchor distT="0" distB="0" distL="114300" distR="114300" simplePos="0" relativeHeight="251659264" behindDoc="0" locked="0" layoutInCell="1" allowOverlap="1" wp14:anchorId="0A44694D" wp14:editId="24A34EEF">
                <wp:simplePos x="0" y="0"/>
                <wp:positionH relativeFrom="column">
                  <wp:posOffset>47625</wp:posOffset>
                </wp:positionH>
                <wp:positionV relativeFrom="paragraph">
                  <wp:posOffset>13970</wp:posOffset>
                </wp:positionV>
                <wp:extent cx="2265680" cy="781050"/>
                <wp:effectExtent l="0" t="0" r="1270" b="0"/>
                <wp:wrapNone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568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A24E06D" w14:textId="77777777" w:rsidR="00721D64" w:rsidRPr="00043C79" w:rsidRDefault="00721D64" w:rsidP="00043C79"/>
      </w:tc>
      <w:tc>
        <w:tcPr>
          <w:tcW w:w="8429" w:type="dxa"/>
          <w:gridSpan w:val="2"/>
        </w:tcPr>
        <w:p w14:paraId="53C297AE" w14:textId="7318A85C" w:rsidR="00721D64" w:rsidRDefault="00954CFE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6703" behindDoc="0" locked="0" layoutInCell="1" allowOverlap="1" wp14:anchorId="10616021" wp14:editId="106D7F37">
                <wp:simplePos x="0" y="0"/>
                <wp:positionH relativeFrom="page">
                  <wp:posOffset>3642360</wp:posOffset>
                </wp:positionH>
                <wp:positionV relativeFrom="paragraph">
                  <wp:posOffset>130175</wp:posOffset>
                </wp:positionV>
                <wp:extent cx="1746250" cy="895985"/>
                <wp:effectExtent l="0" t="0" r="6350" b="0"/>
                <wp:wrapNone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21D64">
            <w:rPr>
              <w:noProof/>
              <w:lang w:eastAsia="fr-CA"/>
            </w:rPr>
            <w:drawing>
              <wp:anchor distT="0" distB="0" distL="114300" distR="114300" simplePos="0" relativeHeight="251642880" behindDoc="1" locked="0" layoutInCell="1" allowOverlap="1" wp14:anchorId="6E2385DE" wp14:editId="63D3861E">
                <wp:simplePos x="0" y="0"/>
                <wp:positionH relativeFrom="page">
                  <wp:posOffset>4220845</wp:posOffset>
                </wp:positionH>
                <wp:positionV relativeFrom="paragraph">
                  <wp:posOffset>573405</wp:posOffset>
                </wp:positionV>
                <wp:extent cx="1002030" cy="389890"/>
                <wp:effectExtent l="0" t="0" r="7620" b="0"/>
                <wp:wrapNone/>
                <wp:docPr id="13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21D64" w14:paraId="4900E398" w14:textId="77777777" w:rsidTr="002A7006">
      <w:trPr>
        <w:gridAfter w:val="1"/>
        <w:wAfter w:w="3948" w:type="dxa"/>
      </w:trPr>
      <w:tc>
        <w:tcPr>
          <w:tcW w:w="1851" w:type="dxa"/>
        </w:tcPr>
        <w:p w14:paraId="544E5BC9" w14:textId="77777777" w:rsidR="00721D64" w:rsidRDefault="00721D64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5D23FF2A" w14:textId="75831872" w:rsidR="00721D64" w:rsidRPr="005E0CAB" w:rsidRDefault="00721D64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4228294B" w14:textId="77777777" w:rsidR="00721D64" w:rsidRPr="005B2CBE" w:rsidRDefault="00721D64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1A4AFB26"/>
    <w:lvl w:ilvl="0" w:tplc="86B2F708">
      <w:start w:val="1"/>
      <w:numFmt w:val="decimal"/>
      <w:lvlText w:val="%1."/>
      <w:lvlJc w:val="left"/>
      <w:pPr>
        <w:ind w:left="720" w:hanging="360"/>
      </w:pPr>
      <w:rPr>
        <w:rFonts w:ascii="Arial Narrow" w:eastAsiaTheme="minorHAnsi" w:hAnsi="Arial Narrow" w:cs="Calibri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C12F2"/>
    <w:multiLevelType w:val="hybridMultilevel"/>
    <w:tmpl w:val="2598A6E4"/>
    <w:lvl w:ilvl="0" w:tplc="C020FF8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504A1B"/>
    <w:multiLevelType w:val="hybridMultilevel"/>
    <w:tmpl w:val="0EB0BA06"/>
    <w:lvl w:ilvl="0" w:tplc="0C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1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0"/>
  </w:num>
  <w:num w:numId="5">
    <w:abstractNumId w:val="10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79BA"/>
    <w:rsid w:val="00021B4C"/>
    <w:rsid w:val="00031CBF"/>
    <w:rsid w:val="00043C79"/>
    <w:rsid w:val="000905B8"/>
    <w:rsid w:val="00095A1E"/>
    <w:rsid w:val="00095CCD"/>
    <w:rsid w:val="000C407B"/>
    <w:rsid w:val="000E016D"/>
    <w:rsid w:val="000E5CB3"/>
    <w:rsid w:val="001171D8"/>
    <w:rsid w:val="00162BA0"/>
    <w:rsid w:val="001825A1"/>
    <w:rsid w:val="001C3A67"/>
    <w:rsid w:val="001D7AA4"/>
    <w:rsid w:val="001F6CB2"/>
    <w:rsid w:val="00204138"/>
    <w:rsid w:val="00206580"/>
    <w:rsid w:val="00211304"/>
    <w:rsid w:val="002149A9"/>
    <w:rsid w:val="00221AD8"/>
    <w:rsid w:val="002444CE"/>
    <w:rsid w:val="002477DA"/>
    <w:rsid w:val="002564D5"/>
    <w:rsid w:val="00260C73"/>
    <w:rsid w:val="00294564"/>
    <w:rsid w:val="002A7006"/>
    <w:rsid w:val="002D70F6"/>
    <w:rsid w:val="003143D7"/>
    <w:rsid w:val="00317FDE"/>
    <w:rsid w:val="00350821"/>
    <w:rsid w:val="0036125F"/>
    <w:rsid w:val="0036600F"/>
    <w:rsid w:val="0037225F"/>
    <w:rsid w:val="00393CAA"/>
    <w:rsid w:val="003B2262"/>
    <w:rsid w:val="003C5131"/>
    <w:rsid w:val="003E1EF6"/>
    <w:rsid w:val="004025E3"/>
    <w:rsid w:val="00405993"/>
    <w:rsid w:val="00420607"/>
    <w:rsid w:val="00443C75"/>
    <w:rsid w:val="004B33C8"/>
    <w:rsid w:val="004C2B1C"/>
    <w:rsid w:val="004C48BC"/>
    <w:rsid w:val="004E3BAB"/>
    <w:rsid w:val="004F1C1E"/>
    <w:rsid w:val="004F58F6"/>
    <w:rsid w:val="00560443"/>
    <w:rsid w:val="0057376D"/>
    <w:rsid w:val="005B2CBE"/>
    <w:rsid w:val="005B5E45"/>
    <w:rsid w:val="005C704D"/>
    <w:rsid w:val="005D15D8"/>
    <w:rsid w:val="005E0CAB"/>
    <w:rsid w:val="005E53F7"/>
    <w:rsid w:val="005F3B7D"/>
    <w:rsid w:val="00601D0D"/>
    <w:rsid w:val="00610226"/>
    <w:rsid w:val="0061745F"/>
    <w:rsid w:val="006211A8"/>
    <w:rsid w:val="0063085C"/>
    <w:rsid w:val="006604B0"/>
    <w:rsid w:val="00690300"/>
    <w:rsid w:val="0069386D"/>
    <w:rsid w:val="006A035A"/>
    <w:rsid w:val="006C1629"/>
    <w:rsid w:val="006E4E5A"/>
    <w:rsid w:val="00701D19"/>
    <w:rsid w:val="00706B26"/>
    <w:rsid w:val="00707C46"/>
    <w:rsid w:val="00721D64"/>
    <w:rsid w:val="007420DA"/>
    <w:rsid w:val="00762407"/>
    <w:rsid w:val="00765E64"/>
    <w:rsid w:val="00785466"/>
    <w:rsid w:val="007861B9"/>
    <w:rsid w:val="00787C8A"/>
    <w:rsid w:val="0079075C"/>
    <w:rsid w:val="007918DE"/>
    <w:rsid w:val="007A2077"/>
    <w:rsid w:val="007B015E"/>
    <w:rsid w:val="007B2898"/>
    <w:rsid w:val="007B74CC"/>
    <w:rsid w:val="007D55F4"/>
    <w:rsid w:val="007E6F2A"/>
    <w:rsid w:val="00845C6F"/>
    <w:rsid w:val="008636F1"/>
    <w:rsid w:val="00884ECA"/>
    <w:rsid w:val="00887BFA"/>
    <w:rsid w:val="00887EEE"/>
    <w:rsid w:val="008B4463"/>
    <w:rsid w:val="008F42F3"/>
    <w:rsid w:val="008F42FC"/>
    <w:rsid w:val="00911683"/>
    <w:rsid w:val="0094081C"/>
    <w:rsid w:val="00944D89"/>
    <w:rsid w:val="009543DF"/>
    <w:rsid w:val="00954CFE"/>
    <w:rsid w:val="00955AEA"/>
    <w:rsid w:val="00961C99"/>
    <w:rsid w:val="009732CB"/>
    <w:rsid w:val="009835CD"/>
    <w:rsid w:val="009A1642"/>
    <w:rsid w:val="009D1C06"/>
    <w:rsid w:val="009E46E5"/>
    <w:rsid w:val="009F261F"/>
    <w:rsid w:val="009F5648"/>
    <w:rsid w:val="00A03263"/>
    <w:rsid w:val="00A13D95"/>
    <w:rsid w:val="00A47FC3"/>
    <w:rsid w:val="00A56A03"/>
    <w:rsid w:val="00A64E24"/>
    <w:rsid w:val="00AB444A"/>
    <w:rsid w:val="00AE0F02"/>
    <w:rsid w:val="00AE2A9C"/>
    <w:rsid w:val="00AF3F0D"/>
    <w:rsid w:val="00B04D18"/>
    <w:rsid w:val="00B14BAB"/>
    <w:rsid w:val="00B16C06"/>
    <w:rsid w:val="00B16EC4"/>
    <w:rsid w:val="00B27A70"/>
    <w:rsid w:val="00B56948"/>
    <w:rsid w:val="00B910F5"/>
    <w:rsid w:val="00B91366"/>
    <w:rsid w:val="00B93F43"/>
    <w:rsid w:val="00C2704F"/>
    <w:rsid w:val="00C271B7"/>
    <w:rsid w:val="00C3423E"/>
    <w:rsid w:val="00C63800"/>
    <w:rsid w:val="00C67170"/>
    <w:rsid w:val="00D4748F"/>
    <w:rsid w:val="00D65BF4"/>
    <w:rsid w:val="00DC297F"/>
    <w:rsid w:val="00DC4EB7"/>
    <w:rsid w:val="00DC668F"/>
    <w:rsid w:val="00DD5A7D"/>
    <w:rsid w:val="00DE4B54"/>
    <w:rsid w:val="00DF1DCA"/>
    <w:rsid w:val="00E028F2"/>
    <w:rsid w:val="00E07822"/>
    <w:rsid w:val="00E33F2A"/>
    <w:rsid w:val="00E60F44"/>
    <w:rsid w:val="00E70B5F"/>
    <w:rsid w:val="00E91055"/>
    <w:rsid w:val="00E910CE"/>
    <w:rsid w:val="00EA17B1"/>
    <w:rsid w:val="00ED7332"/>
    <w:rsid w:val="00EE1855"/>
    <w:rsid w:val="00F106EC"/>
    <w:rsid w:val="00F246B6"/>
    <w:rsid w:val="00F25019"/>
    <w:rsid w:val="00F37A4A"/>
    <w:rsid w:val="00F41B1B"/>
    <w:rsid w:val="00F47E29"/>
    <w:rsid w:val="00F549BA"/>
    <w:rsid w:val="00F60F92"/>
    <w:rsid w:val="00F93BD6"/>
    <w:rsid w:val="00F96FBC"/>
    <w:rsid w:val="00F97E2E"/>
    <w:rsid w:val="00FB24BC"/>
    <w:rsid w:val="00FD4E75"/>
    <w:rsid w:val="00FD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oNotEmbedSmartTags/>
  <w:decimalSymbol w:val="."/>
  <w:listSeparator w:val=";"/>
  <w14:docId w14:val="5E2FDE6F"/>
  <w15:docId w15:val="{042D9277-7E68-4A0A-895E-9F3A06EA7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F97E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97E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97E2E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97E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97E2E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F97E2E"/>
    <w:rPr>
      <w:rFonts w:ascii="Arial Narrow" w:hAnsi="Arial Narrow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63800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63800"/>
    <w:rPr>
      <w:rFonts w:ascii="Arial Narrow" w:hAnsi="Arial Narrow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762407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AB44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ud.quebec/fr/recherche/axes-de-recherche" TargetMode="External"/><Relationship Id="rId2" Type="http://schemas.openxmlformats.org/officeDocument/2006/relationships/hyperlink" Target="https://urlz.fr/ahSR" TargetMode="External"/><Relationship Id="rId1" Type="http://schemas.openxmlformats.org/officeDocument/2006/relationships/hyperlink" Target="https://iud.quebec/fr/recherche/chercheurs?research-type=Chercheur(e)%20r%C3%A9gulier(%C3%A8re),%20IUD" TargetMode="External"/><Relationship Id="rId4" Type="http://schemas.openxmlformats.org/officeDocument/2006/relationships/hyperlink" Target="https://iud.quebec/fr/recherche/axes-de-recherch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74D3CA-8648-4890-A580-9A13DD48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3</TotalTime>
  <Pages>3</Pages>
  <Words>271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Kahina Sadmi</cp:lastModifiedBy>
  <cp:revision>5</cp:revision>
  <cp:lastPrinted>2017-04-12T13:36:00Z</cp:lastPrinted>
  <dcterms:created xsi:type="dcterms:W3CDTF">2019-08-09T15:18:00Z</dcterms:created>
  <dcterms:modified xsi:type="dcterms:W3CDTF">2020-09-29T15:07:00Z</dcterms:modified>
</cp:coreProperties>
</file>